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803039" w14:textId="77777777" w:rsidR="00242DE2" w:rsidRDefault="00C339EC" w:rsidP="00C339EC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Rice County Coalition Meeting</w:t>
      </w:r>
    </w:p>
    <w:p w14:paraId="03C6DB25" w14:textId="77777777" w:rsidR="00C339EC" w:rsidRDefault="00C339EC" w:rsidP="00C339EC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C339EC">
        <w:rPr>
          <w:rFonts w:ascii="Times New Roman" w:hAnsi="Times New Roman" w:cs="Times New Roman"/>
          <w:sz w:val="24"/>
          <w:szCs w:val="24"/>
        </w:rPr>
        <w:t>Date: Tuesday Nov. 13, 2018</w:t>
      </w:r>
    </w:p>
    <w:p w14:paraId="7ED1C526" w14:textId="77777777" w:rsidR="00C339EC" w:rsidRDefault="00C339EC" w:rsidP="00C339E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Time: 6:50 p.m.</w:t>
      </w:r>
    </w:p>
    <w:p w14:paraId="5085312C" w14:textId="77777777" w:rsidR="00C339EC" w:rsidRDefault="00C339EC" w:rsidP="00C339E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Attendees: Richard Burgess, Bryant Evans, Mary Kendrick, Sherri Capps, Leo Enfield, Johnny Lang, Mende Barnett, Kimi Gardner, Anna Miller, Katie Marcum, Lucky Kidd, Vicki Richardson, Julie Kramp, Mary Lou Hurtado</w:t>
      </w:r>
    </w:p>
    <w:p w14:paraId="20BC5441" w14:textId="77777777" w:rsidR="00C339EC" w:rsidRDefault="00C339EC" w:rsidP="00C339E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3F91156" w14:textId="77777777" w:rsidR="00C339EC" w:rsidRDefault="00C339EC" w:rsidP="00C339E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*Introductions </w:t>
      </w:r>
    </w:p>
    <w:p w14:paraId="351AF446" w14:textId="77777777" w:rsidR="00C339EC" w:rsidRDefault="00C339EC" w:rsidP="00C339E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 October Minutes - Katie motioned to approve, Leo 2nd the motion, October minutes approved</w:t>
      </w:r>
    </w:p>
    <w:p w14:paraId="6619E7C9" w14:textId="77777777" w:rsidR="00C339EC" w:rsidRDefault="00C339EC" w:rsidP="00C339E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 Accounting Update</w:t>
      </w:r>
    </w:p>
    <w:p w14:paraId="0ADDF95E" w14:textId="77777777" w:rsidR="00C339EC" w:rsidRDefault="00C339EC" w:rsidP="00C339E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*YTD Snapshot &amp; bank statement given out, Mary Lou motioned to approve, Bryant 2nd motion, </w:t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 xml:space="preserve">   motion to approve accounting update passed</w:t>
      </w:r>
    </w:p>
    <w:p w14:paraId="00B43B7B" w14:textId="77777777" w:rsidR="00C339EC" w:rsidRDefault="00C339EC" w:rsidP="00C339E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- Still unknown where $8,000 in budget came from. </w:t>
      </w:r>
    </w:p>
    <w:p w14:paraId="1D5A973B" w14:textId="77777777" w:rsidR="00C339EC" w:rsidRDefault="00C339EC" w:rsidP="00C339E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- Mary Kendrick agreed to speak to previous members/treasurer and see if they could remember</w:t>
      </w:r>
    </w:p>
    <w:p w14:paraId="37687918" w14:textId="77777777" w:rsidR="00C339EC" w:rsidRDefault="00C339EC" w:rsidP="00C339E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- Decision on what to do with the money is tabled until December 2018 meeting</w:t>
      </w:r>
    </w:p>
    <w:p w14:paraId="3DFA57B6" w14:textId="77777777" w:rsidR="00C339EC" w:rsidRDefault="00C339EC" w:rsidP="00C339E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*Suicide Billboard should be installed by the end of 2018. Billboard is located just west of Lyons </w:t>
      </w:r>
    </w:p>
    <w:p w14:paraId="4803B5F0" w14:textId="77777777" w:rsidR="00C339EC" w:rsidRDefault="00C339EC" w:rsidP="00C339E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 Trick or Treat was a success with the glow bracelets.</w:t>
      </w:r>
    </w:p>
    <w:p w14:paraId="51678357" w14:textId="77777777" w:rsidR="00C339EC" w:rsidRDefault="00C339EC" w:rsidP="00C339E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* Workstation training will continue to get us in compliance with the state </w:t>
      </w:r>
    </w:p>
    <w:p w14:paraId="0B268191" w14:textId="77777777" w:rsidR="00C339EC" w:rsidRDefault="00C339EC" w:rsidP="00C339E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r w:rsidR="00BF118F">
        <w:rPr>
          <w:rFonts w:ascii="Times New Roman" w:hAnsi="Times New Roman" w:cs="Times New Roman"/>
          <w:sz w:val="24"/>
          <w:szCs w:val="24"/>
        </w:rPr>
        <w:t xml:space="preserve"> Point of Grace will dissolve </w:t>
      </w:r>
      <w:proofErr w:type="gramStart"/>
      <w:r w:rsidR="00BF118F">
        <w:rPr>
          <w:rFonts w:ascii="Times New Roman" w:hAnsi="Times New Roman" w:cs="Times New Roman"/>
          <w:sz w:val="24"/>
          <w:szCs w:val="24"/>
        </w:rPr>
        <w:t>their</w:t>
      </w:r>
      <w:proofErr w:type="gramEnd"/>
      <w:r w:rsidR="00BF118F">
        <w:rPr>
          <w:rFonts w:ascii="Times New Roman" w:hAnsi="Times New Roman" w:cs="Times New Roman"/>
          <w:sz w:val="24"/>
          <w:szCs w:val="24"/>
        </w:rPr>
        <w:t xml:space="preserve"> not for profit organization as of 12-31-2018</w:t>
      </w:r>
    </w:p>
    <w:p w14:paraId="5F454CCC" w14:textId="77777777" w:rsidR="00BF118F" w:rsidRDefault="00BF118F" w:rsidP="00C339E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*Sale of the bus that was donated to them was sold for $2,500.00 </w:t>
      </w:r>
    </w:p>
    <w:p w14:paraId="00A02600" w14:textId="77777777" w:rsidR="00BF118F" w:rsidRDefault="00BF118F" w:rsidP="00C339E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*Point of Grace will receive $1,000.00 and the Coalition will receive $1,500.00</w:t>
      </w:r>
    </w:p>
    <w:p w14:paraId="1ADE7318" w14:textId="77777777" w:rsidR="00BF118F" w:rsidRDefault="00BF118F" w:rsidP="00C339E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*Lyons News had article in the paper regarding the November Chamber Coffee that the Coalition sponsored</w:t>
      </w:r>
    </w:p>
    <w:p w14:paraId="62F20FD2" w14:textId="77777777" w:rsidR="00BF118F" w:rsidRDefault="00BF118F" w:rsidP="00C339E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* Leo is working on getting December events signed up for and organized. She will send out email to get </w:t>
      </w:r>
      <w:r>
        <w:rPr>
          <w:rFonts w:ascii="Times New Roman" w:hAnsi="Times New Roman" w:cs="Times New Roman"/>
          <w:sz w:val="24"/>
          <w:szCs w:val="24"/>
        </w:rPr>
        <w:tab/>
        <w:t>volunteers as needed.</w:t>
      </w:r>
    </w:p>
    <w:p w14:paraId="7B55E827" w14:textId="77777777" w:rsidR="00BF118F" w:rsidRDefault="00BF118F" w:rsidP="00BF118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*Christmas Mall on December 8th</w:t>
      </w:r>
    </w:p>
    <w:p w14:paraId="29B8283D" w14:textId="77777777" w:rsidR="00BF118F" w:rsidRDefault="00BF118F" w:rsidP="00BF118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*Christmas Bazaar on December 8th</w:t>
      </w:r>
    </w:p>
    <w:p w14:paraId="18EC809B" w14:textId="77777777" w:rsidR="00BF118F" w:rsidRDefault="00BF118F" w:rsidP="00BF118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*Due to Sherri needing to step back from her role as mobilizer due to her </w:t>
      </w:r>
      <w:proofErr w:type="gramStart"/>
      <w:r>
        <w:rPr>
          <w:rFonts w:ascii="Times New Roman" w:hAnsi="Times New Roman" w:cs="Times New Roman"/>
          <w:sz w:val="24"/>
          <w:szCs w:val="24"/>
        </w:rPr>
        <w:t>full time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job for the next 5 months         </w:t>
      </w:r>
      <w:r>
        <w:rPr>
          <w:rFonts w:ascii="Times New Roman" w:hAnsi="Times New Roman" w:cs="Times New Roman"/>
          <w:sz w:val="24"/>
          <w:szCs w:val="24"/>
        </w:rPr>
        <w:tab/>
        <w:t>there was a request to get an assistant or another mobilizer hired to assist Leo</w:t>
      </w:r>
    </w:p>
    <w:p w14:paraId="440E88FC" w14:textId="77777777" w:rsidR="00BF118F" w:rsidRDefault="00BF118F" w:rsidP="00BF118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*Discussion about different funding grant opportunities - Leo is qualified to write grants</w:t>
      </w:r>
    </w:p>
    <w:p w14:paraId="7CA9FABE" w14:textId="77777777" w:rsidR="00BF118F" w:rsidRDefault="00BF118F" w:rsidP="00BF118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*Rice County Foundation</w:t>
      </w:r>
    </w:p>
    <w:p w14:paraId="20054B01" w14:textId="77777777" w:rsidR="00BF118F" w:rsidRDefault="00BF118F" w:rsidP="00BF118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*Casey's</w:t>
      </w:r>
    </w:p>
    <w:p w14:paraId="061B2222" w14:textId="77777777" w:rsidR="00BF118F" w:rsidRDefault="00BF118F" w:rsidP="00BF118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*Midwest Energy</w:t>
      </w:r>
    </w:p>
    <w:p w14:paraId="59F931BD" w14:textId="77777777" w:rsidR="00BF118F" w:rsidRDefault="00BF118F" w:rsidP="00BF118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*South Central Kansas Community Foundation</w:t>
      </w:r>
    </w:p>
    <w:p w14:paraId="47F61320" w14:textId="77777777" w:rsidR="00BF118F" w:rsidRDefault="00BF118F" w:rsidP="00BF118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*Discussion to sponsor Jr Rodeo event in 2019. Tabled until executive meeting on December 4th</w:t>
      </w:r>
    </w:p>
    <w:p w14:paraId="464888F1" w14:textId="77777777" w:rsidR="00BF118F" w:rsidRDefault="00BF118F" w:rsidP="00BF118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*Car Seats remaining from Car Seat Check event</w:t>
      </w:r>
    </w:p>
    <w:p w14:paraId="67BA68FB" w14:textId="77777777" w:rsidR="00BF118F" w:rsidRDefault="00BF118F" w:rsidP="00BF118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*in basement of EMS building</w:t>
      </w:r>
    </w:p>
    <w:p w14:paraId="755A4071" w14:textId="77777777" w:rsidR="00BF118F" w:rsidRDefault="00BF118F" w:rsidP="00BF118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*need to be given back to Rice County Sherriff as they were the ones who got the grant for them</w:t>
      </w:r>
    </w:p>
    <w:p w14:paraId="22673865" w14:textId="77777777" w:rsidR="00BF118F" w:rsidRDefault="00BF118F" w:rsidP="00BF118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*Richard </w:t>
      </w:r>
      <w:r w:rsidR="006C2EC0">
        <w:rPr>
          <w:rFonts w:ascii="Times New Roman" w:hAnsi="Times New Roman" w:cs="Times New Roman"/>
          <w:sz w:val="24"/>
          <w:szCs w:val="24"/>
        </w:rPr>
        <w:t>Burgess</w:t>
      </w:r>
      <w:r>
        <w:rPr>
          <w:rFonts w:ascii="Times New Roman" w:hAnsi="Times New Roman" w:cs="Times New Roman"/>
          <w:sz w:val="24"/>
          <w:szCs w:val="24"/>
        </w:rPr>
        <w:t xml:space="preserve"> will locate them and get them to Sherriff Evans</w:t>
      </w:r>
    </w:p>
    <w:p w14:paraId="6CEB5294" w14:textId="77777777" w:rsidR="006C2EC0" w:rsidRDefault="00BF118F" w:rsidP="00BF118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* Coalition meetings will continue in the </w:t>
      </w:r>
      <w:r w:rsidR="006C2EC0">
        <w:rPr>
          <w:rFonts w:ascii="Times New Roman" w:hAnsi="Times New Roman" w:cs="Times New Roman"/>
          <w:sz w:val="24"/>
          <w:szCs w:val="24"/>
        </w:rPr>
        <w:t>Kiwanis</w:t>
      </w:r>
      <w:r>
        <w:rPr>
          <w:rFonts w:ascii="Times New Roman" w:hAnsi="Times New Roman" w:cs="Times New Roman"/>
          <w:sz w:val="24"/>
          <w:szCs w:val="24"/>
        </w:rPr>
        <w:t xml:space="preserve"> Scout Building on the 2nd Tuesday of each month at </w:t>
      </w:r>
    </w:p>
    <w:p w14:paraId="1ACBFA71" w14:textId="77777777" w:rsidR="00BF118F" w:rsidRDefault="006C2EC0" w:rsidP="00BF118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BF118F">
        <w:rPr>
          <w:rFonts w:ascii="Times New Roman" w:hAnsi="Times New Roman" w:cs="Times New Roman"/>
          <w:sz w:val="24"/>
          <w:szCs w:val="24"/>
        </w:rPr>
        <w:t>6:30 p.m.</w:t>
      </w:r>
    </w:p>
    <w:p w14:paraId="1E539280" w14:textId="77777777" w:rsidR="006C2EC0" w:rsidRDefault="006C2EC0" w:rsidP="00BF118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*Coalition is to have 7 board members and we currently have 4</w:t>
      </w:r>
    </w:p>
    <w:p w14:paraId="0727FCFD" w14:textId="77777777" w:rsidR="006C2EC0" w:rsidRDefault="006C2EC0" w:rsidP="00BF118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*Katie motioned to approve Mary Kendrick as a board member, Anna 2nd the motion, motion passed</w:t>
      </w:r>
    </w:p>
    <w:p w14:paraId="24212A23" w14:textId="77777777" w:rsidR="006C2EC0" w:rsidRDefault="006C2EC0" w:rsidP="00BF118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*Anna motioned to approve Bryant Evans as a board member, Mary Lou 2nd the motion, motion passed</w:t>
      </w:r>
    </w:p>
    <w:p w14:paraId="275A4B58" w14:textId="77777777" w:rsidR="006C2EC0" w:rsidRDefault="006C2EC0" w:rsidP="00BF118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*Coalition will continue to work towards growing board members and coalition members and regain the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trust of Rice County residents and businesses</w:t>
      </w:r>
    </w:p>
    <w:p w14:paraId="4E094583" w14:textId="77777777" w:rsidR="006C2EC0" w:rsidRDefault="006C2EC0" w:rsidP="00BF118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*Vicki Richardson would like to do a presentation on behalf of Healthy Families to discuss what they do</w:t>
      </w:r>
    </w:p>
    <w:p w14:paraId="54BC848F" w14:textId="77777777" w:rsidR="006C2EC0" w:rsidRDefault="006C2EC0" w:rsidP="00BF118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*Part of KS Children's Services League</w:t>
      </w:r>
    </w:p>
    <w:p w14:paraId="5F365736" w14:textId="77777777" w:rsidR="006C2EC0" w:rsidRDefault="006C2EC0" w:rsidP="00BF118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* Will look into putting pamphlets into library, etc.</w:t>
      </w:r>
    </w:p>
    <w:p w14:paraId="42BC96B9" w14:textId="77777777" w:rsidR="006C2EC0" w:rsidRDefault="006C2EC0" w:rsidP="00BF118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*Serves pregnant moms</w:t>
      </w:r>
    </w:p>
    <w:p w14:paraId="57EF0475" w14:textId="77777777" w:rsidR="006C2EC0" w:rsidRPr="00C339EC" w:rsidRDefault="006C2EC0" w:rsidP="00BF118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*Katie made a motion to adjourn, Bryant 2nd the motion, meeting adjourned at 7:45 p.m.</w:t>
      </w:r>
    </w:p>
    <w:sectPr w:rsidR="006C2EC0" w:rsidRPr="00C339EC" w:rsidSect="00C339EC">
      <w:footerReference w:type="default" r:id="rId9"/>
      <w:pgSz w:w="12240" w:h="15840"/>
      <w:pgMar w:top="360" w:right="720" w:bottom="360" w:left="720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FB6C6EE" w14:textId="77777777" w:rsidR="00E839CB" w:rsidRDefault="00E839CB">
      <w:pPr>
        <w:spacing w:after="0"/>
      </w:pPr>
      <w:r>
        <w:separator/>
      </w:r>
    </w:p>
  </w:endnote>
  <w:endnote w:type="continuationSeparator" w:id="0">
    <w:p w14:paraId="5F95816E" w14:textId="77777777" w:rsidR="00E839CB" w:rsidRDefault="00E839CB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85018F" w14:textId="77777777" w:rsidR="00BC61E0" w:rsidRDefault="00DA19B2">
    <w:pPr>
      <w:pStyle w:val="Footer"/>
    </w:pPr>
    <w:r>
      <w:t xml:space="preserve">Page </w:t>
    </w:r>
    <w:r w:rsidR="00555649">
      <w:fldChar w:fldCharType="begin"/>
    </w:r>
    <w:r>
      <w:instrText xml:space="preserve"> PAGE   \* MERGEFORMAT </w:instrText>
    </w:r>
    <w:r w:rsidR="00555649">
      <w:fldChar w:fldCharType="separate"/>
    </w:r>
    <w:r w:rsidR="00AC156B">
      <w:rPr>
        <w:noProof/>
      </w:rPr>
      <w:t>2</w:t>
    </w:r>
    <w:r w:rsidR="00555649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18DF56A" w14:textId="77777777" w:rsidR="00E839CB" w:rsidRDefault="00E839CB">
      <w:pPr>
        <w:spacing w:after="0"/>
      </w:pPr>
      <w:r>
        <w:separator/>
      </w:r>
    </w:p>
  </w:footnote>
  <w:footnote w:type="continuationSeparator" w:id="0">
    <w:p w14:paraId="7B979C2E" w14:textId="77777777" w:rsidR="00E839CB" w:rsidRDefault="00E839CB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F710C53E"/>
    <w:lvl w:ilvl="0">
      <w:start w:val="1"/>
      <w:numFmt w:val="bullet"/>
      <w:pStyle w:val="ListBullet"/>
      <w:lvlText w:val="·"/>
      <w:lvlJc w:val="left"/>
      <w:pPr>
        <w:tabs>
          <w:tab w:val="num" w:pos="144"/>
        </w:tabs>
        <w:ind w:left="144" w:hanging="144"/>
      </w:pPr>
      <w:rPr>
        <w:rFonts w:ascii="Cambria" w:hAnsi="Cambria" w:hint="default"/>
      </w:rPr>
    </w:lvl>
  </w:abstractNum>
  <w:abstractNum w:abstractNumId="1" w15:restartNumberingAfterBreak="0">
    <w:nsid w:val="00D471CC"/>
    <w:multiLevelType w:val="hybridMultilevel"/>
    <w:tmpl w:val="356A9338"/>
    <w:lvl w:ilvl="0" w:tplc="5E681AB6">
      <w:start w:val="1"/>
      <w:numFmt w:val="bullet"/>
      <w:lvlText w:val=""/>
      <w:lvlJc w:val="left"/>
      <w:pPr>
        <w:ind w:left="720" w:hanging="360"/>
      </w:pPr>
      <w:rPr>
        <w:rFonts w:ascii="Cambria" w:hAnsi="Cambri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1D19CA"/>
    <w:multiLevelType w:val="hybridMultilevel"/>
    <w:tmpl w:val="FA88EA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6419F5"/>
    <w:multiLevelType w:val="hybridMultilevel"/>
    <w:tmpl w:val="FF8E7E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7D2B4B"/>
    <w:multiLevelType w:val="hybridMultilevel"/>
    <w:tmpl w:val="0E8A30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F0771F"/>
    <w:multiLevelType w:val="hybridMultilevel"/>
    <w:tmpl w:val="6CDA48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0C0774"/>
    <w:multiLevelType w:val="hybridMultilevel"/>
    <w:tmpl w:val="479C99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C7253A"/>
    <w:multiLevelType w:val="hybridMultilevel"/>
    <w:tmpl w:val="174E6E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EB44BB"/>
    <w:multiLevelType w:val="hybridMultilevel"/>
    <w:tmpl w:val="EBBC22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9B548D"/>
    <w:multiLevelType w:val="hybridMultilevel"/>
    <w:tmpl w:val="FBB013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D87368"/>
    <w:multiLevelType w:val="hybridMultilevel"/>
    <w:tmpl w:val="510EDC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E30397"/>
    <w:multiLevelType w:val="hybridMultilevel"/>
    <w:tmpl w:val="C7DA83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1D0FC5"/>
    <w:multiLevelType w:val="hybridMultilevel"/>
    <w:tmpl w:val="6E9A89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E3839FC"/>
    <w:multiLevelType w:val="hybridMultilevel"/>
    <w:tmpl w:val="8B98E80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41675C5D"/>
    <w:multiLevelType w:val="hybridMultilevel"/>
    <w:tmpl w:val="6A3E44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AC34E92"/>
    <w:multiLevelType w:val="hybridMultilevel"/>
    <w:tmpl w:val="189687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F40B01"/>
    <w:multiLevelType w:val="hybridMultilevel"/>
    <w:tmpl w:val="92601A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F3A0ECC"/>
    <w:multiLevelType w:val="hybridMultilevel"/>
    <w:tmpl w:val="D76E5A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0B13AEB"/>
    <w:multiLevelType w:val="hybridMultilevel"/>
    <w:tmpl w:val="F35A66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12A6425"/>
    <w:multiLevelType w:val="hybridMultilevel"/>
    <w:tmpl w:val="70224C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58C7A8C"/>
    <w:multiLevelType w:val="hybridMultilevel"/>
    <w:tmpl w:val="2C7262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9D427FD"/>
    <w:multiLevelType w:val="hybridMultilevel"/>
    <w:tmpl w:val="87E037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A592857"/>
    <w:multiLevelType w:val="hybridMultilevel"/>
    <w:tmpl w:val="97145F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E4210E1"/>
    <w:multiLevelType w:val="hybridMultilevel"/>
    <w:tmpl w:val="8F9825B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7ED21182"/>
    <w:multiLevelType w:val="hybridMultilevel"/>
    <w:tmpl w:val="C774351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  <w:lvlOverride w:ilvl="0">
      <w:startOverride w:val="1"/>
    </w:lvlOverride>
  </w:num>
  <w:num w:numId="3">
    <w:abstractNumId w:val="0"/>
    <w:lvlOverride w:ilvl="0">
      <w:startOverride w:val="1"/>
    </w:lvlOverride>
  </w:num>
  <w:num w:numId="4">
    <w:abstractNumId w:val="0"/>
    <w:lvlOverride w:ilvl="0">
      <w:startOverride w:val="1"/>
    </w:lvlOverride>
  </w:num>
  <w:num w:numId="5">
    <w:abstractNumId w:val="2"/>
  </w:num>
  <w:num w:numId="6">
    <w:abstractNumId w:val="14"/>
  </w:num>
  <w:num w:numId="7">
    <w:abstractNumId w:val="3"/>
  </w:num>
  <w:num w:numId="8">
    <w:abstractNumId w:val="11"/>
  </w:num>
  <w:num w:numId="9">
    <w:abstractNumId w:val="15"/>
  </w:num>
  <w:num w:numId="10">
    <w:abstractNumId w:val="23"/>
  </w:num>
  <w:num w:numId="11">
    <w:abstractNumId w:val="7"/>
  </w:num>
  <w:num w:numId="12">
    <w:abstractNumId w:val="21"/>
  </w:num>
  <w:num w:numId="13">
    <w:abstractNumId w:val="17"/>
  </w:num>
  <w:num w:numId="14">
    <w:abstractNumId w:val="5"/>
  </w:num>
  <w:num w:numId="15">
    <w:abstractNumId w:val="18"/>
  </w:num>
  <w:num w:numId="16">
    <w:abstractNumId w:val="16"/>
  </w:num>
  <w:num w:numId="17">
    <w:abstractNumId w:val="4"/>
  </w:num>
  <w:num w:numId="18">
    <w:abstractNumId w:val="9"/>
  </w:num>
  <w:num w:numId="19">
    <w:abstractNumId w:val="10"/>
  </w:num>
  <w:num w:numId="20">
    <w:abstractNumId w:val="1"/>
  </w:num>
  <w:num w:numId="21">
    <w:abstractNumId w:val="24"/>
  </w:num>
  <w:num w:numId="22">
    <w:abstractNumId w:val="22"/>
  </w:num>
  <w:num w:numId="23">
    <w:abstractNumId w:val="8"/>
  </w:num>
  <w:num w:numId="24">
    <w:abstractNumId w:val="13"/>
  </w:num>
  <w:num w:numId="25">
    <w:abstractNumId w:val="20"/>
  </w:num>
  <w:num w:numId="26">
    <w:abstractNumId w:val="12"/>
  </w:num>
  <w:num w:numId="27">
    <w:abstractNumId w:val="6"/>
  </w:num>
  <w:num w:numId="28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4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644F"/>
    <w:rsid w:val="000147F9"/>
    <w:rsid w:val="00072A2E"/>
    <w:rsid w:val="0024285F"/>
    <w:rsid w:val="00242DE2"/>
    <w:rsid w:val="002921AC"/>
    <w:rsid w:val="00376FC1"/>
    <w:rsid w:val="003A6C30"/>
    <w:rsid w:val="0049274D"/>
    <w:rsid w:val="004C644F"/>
    <w:rsid w:val="00555649"/>
    <w:rsid w:val="005C26D7"/>
    <w:rsid w:val="005D2FD1"/>
    <w:rsid w:val="005E0513"/>
    <w:rsid w:val="005F1188"/>
    <w:rsid w:val="0062103E"/>
    <w:rsid w:val="006C2EC0"/>
    <w:rsid w:val="006D42E9"/>
    <w:rsid w:val="008906ED"/>
    <w:rsid w:val="0089783D"/>
    <w:rsid w:val="00921F29"/>
    <w:rsid w:val="00964F91"/>
    <w:rsid w:val="009770A3"/>
    <w:rsid w:val="00A83394"/>
    <w:rsid w:val="00AC156B"/>
    <w:rsid w:val="00B33E26"/>
    <w:rsid w:val="00B47DED"/>
    <w:rsid w:val="00B928F5"/>
    <w:rsid w:val="00BC61E0"/>
    <w:rsid w:val="00BF118F"/>
    <w:rsid w:val="00C339EC"/>
    <w:rsid w:val="00C72331"/>
    <w:rsid w:val="00C75235"/>
    <w:rsid w:val="00C81C78"/>
    <w:rsid w:val="00C90D7A"/>
    <w:rsid w:val="00CC29CC"/>
    <w:rsid w:val="00D82CB5"/>
    <w:rsid w:val="00DA19B2"/>
    <w:rsid w:val="00DA1E36"/>
    <w:rsid w:val="00E243F7"/>
    <w:rsid w:val="00E839CB"/>
    <w:rsid w:val="00EB706C"/>
    <w:rsid w:val="00F112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56C5EB"/>
  <w15:docId w15:val="{D7F76224-939D-4CD6-8D2D-B5836329B4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color w:val="404040" w:themeColor="text1" w:themeTint="BF"/>
        <w:sz w:val="18"/>
        <w:lang w:val="en-US" w:eastAsia="ja-JP" w:bidi="ar-SA"/>
      </w:rPr>
    </w:rPrDefault>
    <w:pPrDefault>
      <w:pPr>
        <w:spacing w:after="28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3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36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9783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2"/>
    <w:qFormat/>
    <w:rsid w:val="0089783D"/>
    <w:pPr>
      <w:pBdr>
        <w:bottom w:val="single" w:sz="12" w:space="4" w:color="141414" w:themeColor="accent1"/>
      </w:pBdr>
      <w:spacing w:after="120"/>
      <w:contextualSpacing/>
    </w:pPr>
    <w:rPr>
      <w:rFonts w:asciiTheme="majorHAnsi" w:eastAsiaTheme="majorEastAsia" w:hAnsiTheme="majorHAnsi" w:cstheme="majorBidi"/>
      <w:color w:val="141414" w:themeColor="accent1"/>
      <w:kern w:val="28"/>
      <w:sz w:val="52"/>
    </w:rPr>
  </w:style>
  <w:style w:type="character" w:customStyle="1" w:styleId="TitleChar">
    <w:name w:val="Title Char"/>
    <w:basedOn w:val="DefaultParagraphFont"/>
    <w:link w:val="Title"/>
    <w:uiPriority w:val="2"/>
    <w:rsid w:val="0089783D"/>
    <w:rPr>
      <w:rFonts w:asciiTheme="majorHAnsi" w:eastAsiaTheme="majorEastAsia" w:hAnsiTheme="majorHAnsi" w:cstheme="majorBidi"/>
      <w:color w:val="141414" w:themeColor="accent1"/>
      <w:kern w:val="28"/>
      <w:sz w:val="52"/>
    </w:rPr>
  </w:style>
  <w:style w:type="character" w:styleId="PlaceholderText">
    <w:name w:val="Placeholder Text"/>
    <w:basedOn w:val="DefaultParagraphFont"/>
    <w:uiPriority w:val="99"/>
    <w:semiHidden/>
    <w:rsid w:val="0089783D"/>
    <w:rPr>
      <w:color w:val="808080"/>
    </w:rPr>
  </w:style>
  <w:style w:type="paragraph" w:customStyle="1" w:styleId="SectionHeading">
    <w:name w:val="Section Heading"/>
    <w:basedOn w:val="Normal"/>
    <w:next w:val="Normal"/>
    <w:uiPriority w:val="1"/>
    <w:qFormat/>
    <w:rsid w:val="0089783D"/>
    <w:pPr>
      <w:spacing w:before="500" w:after="100"/>
    </w:pPr>
    <w:rPr>
      <w:rFonts w:asciiTheme="majorHAnsi" w:eastAsiaTheme="majorEastAsia" w:hAnsiTheme="majorHAnsi" w:cstheme="majorBidi"/>
      <w:b/>
      <w:bCs/>
      <w:color w:val="4E4E4E" w:themeColor="accent1" w:themeTint="BF"/>
      <w:sz w:val="24"/>
    </w:rPr>
  </w:style>
  <w:style w:type="paragraph" w:styleId="ListBullet">
    <w:name w:val="List Bullet"/>
    <w:basedOn w:val="Normal"/>
    <w:uiPriority w:val="1"/>
    <w:unhideWhenUsed/>
    <w:qFormat/>
    <w:rsid w:val="0089783D"/>
    <w:pPr>
      <w:numPr>
        <w:numId w:val="1"/>
      </w:numPr>
      <w:spacing w:after="80"/>
    </w:pPr>
  </w:style>
  <w:style w:type="paragraph" w:customStyle="1" w:styleId="Subsection">
    <w:name w:val="Subsection"/>
    <w:basedOn w:val="Normal"/>
    <w:uiPriority w:val="1"/>
    <w:qFormat/>
    <w:rsid w:val="0089783D"/>
    <w:pPr>
      <w:spacing w:before="280" w:after="120"/>
    </w:pPr>
    <w:rPr>
      <w:b/>
      <w:bCs/>
      <w:caps/>
      <w:color w:val="191919" w:themeColor="background2" w:themeShade="1A"/>
    </w:rPr>
  </w:style>
  <w:style w:type="paragraph" w:styleId="Header">
    <w:name w:val="header"/>
    <w:basedOn w:val="Normal"/>
    <w:link w:val="HeaderChar"/>
    <w:uiPriority w:val="99"/>
    <w:unhideWhenUsed/>
    <w:rsid w:val="0089783D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89783D"/>
  </w:style>
  <w:style w:type="paragraph" w:styleId="Footer">
    <w:name w:val="footer"/>
    <w:basedOn w:val="Normal"/>
    <w:link w:val="FooterChar"/>
    <w:uiPriority w:val="99"/>
    <w:unhideWhenUsed/>
    <w:rsid w:val="0089783D"/>
    <w:pPr>
      <w:spacing w:after="0"/>
      <w:jc w:val="right"/>
    </w:pPr>
    <w:rPr>
      <w:color w:val="141414" w:themeColor="accent1"/>
    </w:rPr>
  </w:style>
  <w:style w:type="character" w:customStyle="1" w:styleId="FooterChar">
    <w:name w:val="Footer Char"/>
    <w:basedOn w:val="DefaultParagraphFont"/>
    <w:link w:val="Footer"/>
    <w:uiPriority w:val="99"/>
    <w:rsid w:val="0089783D"/>
    <w:rPr>
      <w:color w:val="141414" w:themeColor="accent1"/>
    </w:rPr>
  </w:style>
  <w:style w:type="paragraph" w:styleId="ListParagraph">
    <w:name w:val="List Paragraph"/>
    <w:basedOn w:val="Normal"/>
    <w:uiPriority w:val="34"/>
    <w:unhideWhenUsed/>
    <w:qFormat/>
    <w:rsid w:val="00A8339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C156B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156B"/>
    <w:rPr>
      <w:rFonts w:ascii="Tahoma" w:hAnsi="Tahoma" w:cs="Tahoma"/>
      <w:sz w:val="16"/>
      <w:szCs w:val="16"/>
    </w:rPr>
  </w:style>
  <w:style w:type="paragraph" w:styleId="NoSpacing">
    <w:name w:val="No Spacing"/>
    <w:uiPriority w:val="36"/>
    <w:qFormat/>
    <w:rsid w:val="00C339EC"/>
    <w:pPr>
      <w:spacing w:after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nas_000\AppData\Roaming\Microsoft\Templates\Functional%20Resume.dotx" TargetMode="External"/></Relationships>
</file>

<file path=word/theme/theme1.xml><?xml version="1.0" encoding="utf-8"?>
<a:theme xmlns:a="http://schemas.openxmlformats.org/drawingml/2006/main" name="Office Theme">
  <a:themeElements>
    <a:clrScheme name="Grayscale 2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141414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Cambria">
      <a:majorFont>
        <a:latin typeface="Cambria"/>
        <a:ea typeface=""/>
        <a:cs typeface=""/>
      </a:majorFont>
      <a:minorFont>
        <a:latin typeface="Cambri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>324 N 9th Sterling, KS  67579</CompanyAddress>
  <CompanyPhone>501-912-5480</CompanyPhone>
  <CompanyFax/>
  <CompanyEmail>SuthrngalfromTN78@gmail.com</CompanyEmail>
</CoverPageProperties>
</file>

<file path=customXml/item2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8DF76F8B-5E33-4C66-9E3E-20EB3629659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Functional Resume.dotx</Template>
  <TotalTime>1</TotalTime>
  <Pages>1</Pages>
  <Words>462</Words>
  <Characters>2636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Owe</dc:creator>
  <cp:lastModifiedBy>Judge Burgess</cp:lastModifiedBy>
  <cp:revision>2</cp:revision>
  <dcterms:created xsi:type="dcterms:W3CDTF">2018-11-30T17:16:00Z</dcterms:created>
  <dcterms:modified xsi:type="dcterms:W3CDTF">2018-11-30T17:16:00Z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TC029191889991</vt:lpwstr>
  </property>
</Properties>
</file>